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2708F" w14:textId="77777777" w:rsidR="005E62D3" w:rsidRPr="00912BA1" w:rsidRDefault="005E62D3"/>
    <w:p w14:paraId="4759A1C2" w14:textId="12001587" w:rsidR="005E62D3" w:rsidRPr="00912BA1" w:rsidRDefault="00AA1676">
      <w:r w:rsidRPr="00912BA1">
        <w:rPr>
          <w:noProof/>
        </w:rPr>
        <mc:AlternateContent>
          <mc:Choice Requires="wpg">
            <w:drawing>
              <wp:inline distT="0" distB="0" distL="0" distR="0" wp14:anchorId="4A09C328" wp14:editId="7390B86D">
                <wp:extent cx="6214745" cy="767080"/>
                <wp:effectExtent l="0" t="0" r="0" b="0"/>
                <wp:docPr id="11" name="Group 11" descr="CAEP logo and memo heading with color coordinated boxe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745" cy="767080"/>
                          <a:chOff x="0" y="0"/>
                          <a:chExt cx="6215073" cy="76725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6496" y="614855"/>
                            <a:ext cx="10160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69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4981903" y="63062"/>
                            <a:ext cx="123317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72E6B8" w14:textId="77777777" w:rsidR="00AA1676" w:rsidRPr="00DE302C" w:rsidRDefault="00AA1676" w:rsidP="00AA1676">
                              <w:pPr>
                                <w:rPr>
                                  <w:rFonts w:ascii="Avenir Black" w:hAnsi="Avenir Black"/>
                                  <w:b/>
                                  <w:color w:val="4A637A"/>
                                  <w:sz w:val="48"/>
                                </w:rPr>
                              </w:pPr>
                              <w:r w:rsidRPr="00DE302C">
                                <w:rPr>
                                  <w:rFonts w:ascii="Avenir Black" w:hAnsi="Avenir Black"/>
                                  <w:b/>
                                  <w:color w:val="4A637A"/>
                                  <w:sz w:val="48"/>
                                </w:rPr>
                                <w:t>MEMO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0138" y="472965"/>
                            <a:ext cx="3416300" cy="38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09C328" id="Group 11" o:spid="_x0000_s1026" alt="CAEP logo and memo heading with color coordinated boxes." style="width:489.35pt;height:60.4pt;mso-position-horizontal-relative:char;mso-position-vertical-relative:line" coordsize="62150,76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0764;top:6148;width:10160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">
                  <v:imagedata r:id="rId12" o:title=""/>
                </v:shape>
                <v:shape id="Picture 2" o:spid="_x0000_s1028" type="#_x0000_t75" style="position:absolute;width:26035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49819;top:630;width:1233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0272E6B8" w14:textId="77777777" w:rsidR="00AA1676" w:rsidRPr="00DE302C" w:rsidRDefault="00AA1676" w:rsidP="00AA1676">
                        <w:pPr>
                          <w:rPr>
                            <w:rFonts w:ascii="Avenir Black" w:hAnsi="Avenir Black"/>
                            <w:b/>
                            <w:color w:val="4A637A"/>
                            <w:sz w:val="48"/>
                          </w:rPr>
                        </w:pPr>
                        <w:r w:rsidRPr="00DE302C">
                          <w:rPr>
                            <w:rFonts w:ascii="Avenir Black" w:hAnsi="Avenir Black"/>
                            <w:b/>
                            <w:color w:val="4A637A"/>
                            <w:sz w:val="48"/>
                          </w:rPr>
                          <w:t>MEMO</w:t>
                        </w:r>
                      </w:p>
                    </w:txbxContent>
                  </v:textbox>
                </v:shape>
                <v:shape id="Picture 10" o:spid="_x0000_s1030" type="#_x0000_t75" style="position:absolute;left:26801;top:4729;width:34163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0A806E17" w14:textId="77777777" w:rsidR="00C473F4" w:rsidRPr="00912BA1" w:rsidRDefault="00C473F4"/>
    <w:p w14:paraId="549F6B56" w14:textId="5CC2EAB5" w:rsidR="005E62D3" w:rsidRPr="00271DD8" w:rsidRDefault="00B50E1E">
      <w:r w:rsidRPr="00271DD8">
        <w:t xml:space="preserve">July </w:t>
      </w:r>
      <w:r w:rsidR="00AA1676">
        <w:t>20</w:t>
      </w:r>
      <w:r w:rsidR="00F74A47" w:rsidRPr="00271DD8">
        <w:t>, 2022</w:t>
      </w:r>
    </w:p>
    <w:p w14:paraId="02E5B69C" w14:textId="77777777" w:rsidR="005E62D3" w:rsidRPr="00912BA1" w:rsidRDefault="005E62D3">
      <w:pPr>
        <w:rPr>
          <w:color w:val="000000" w:themeColor="text1"/>
        </w:rPr>
      </w:pPr>
    </w:p>
    <w:p w14:paraId="419B3585" w14:textId="77777777" w:rsidR="005E62D3" w:rsidRPr="00912BA1" w:rsidRDefault="005E62D3">
      <w:pPr>
        <w:rPr>
          <w:color w:val="000000" w:themeColor="text1"/>
        </w:rPr>
      </w:pPr>
      <w:r w:rsidRPr="00912BA1">
        <w:rPr>
          <w:color w:val="000000" w:themeColor="text1"/>
        </w:rPr>
        <w:t>To: Adult Education Consortium Directors and Members</w:t>
      </w:r>
    </w:p>
    <w:p w14:paraId="7A6107A8" w14:textId="77777777" w:rsidR="005E62D3" w:rsidRPr="00912BA1" w:rsidRDefault="005E62D3">
      <w:pPr>
        <w:rPr>
          <w:color w:val="000000" w:themeColor="text1"/>
        </w:rPr>
      </w:pPr>
    </w:p>
    <w:p w14:paraId="776FAECA" w14:textId="06288349" w:rsidR="005E62D3" w:rsidRPr="00912BA1" w:rsidRDefault="005E62D3">
      <w:pPr>
        <w:rPr>
          <w:color w:val="000000" w:themeColor="text1"/>
        </w:rPr>
      </w:pPr>
      <w:r w:rsidRPr="00912BA1">
        <w:rPr>
          <w:color w:val="000000" w:themeColor="text1"/>
        </w:rPr>
        <w:t xml:space="preserve">From: California Adult Education Program </w:t>
      </w:r>
      <w:r w:rsidR="00531259" w:rsidRPr="00912BA1">
        <w:rPr>
          <w:color w:val="000000" w:themeColor="text1"/>
        </w:rPr>
        <w:t>(CAEP)</w:t>
      </w:r>
      <w:r w:rsidR="00451758">
        <w:rPr>
          <w:color w:val="000000" w:themeColor="text1"/>
        </w:rPr>
        <w:t xml:space="preserve"> State Leadership</w:t>
      </w:r>
    </w:p>
    <w:p w14:paraId="129177D8" w14:textId="77777777" w:rsidR="005E62D3" w:rsidRPr="00912BA1" w:rsidRDefault="005E62D3">
      <w:pPr>
        <w:rPr>
          <w:color w:val="000000" w:themeColor="text1"/>
        </w:rPr>
      </w:pPr>
    </w:p>
    <w:p w14:paraId="71AF41B4" w14:textId="0C3E6C50" w:rsidR="005E62D3" w:rsidRPr="00912BA1" w:rsidRDefault="005E62D3">
      <w:pPr>
        <w:rPr>
          <w:color w:val="000000" w:themeColor="text1"/>
        </w:rPr>
      </w:pPr>
      <w:r w:rsidRPr="00912BA1">
        <w:rPr>
          <w:color w:val="000000" w:themeColor="text1"/>
        </w:rPr>
        <w:t>Subjec</w:t>
      </w:r>
      <w:r w:rsidR="00531259" w:rsidRPr="00912BA1">
        <w:rPr>
          <w:color w:val="000000" w:themeColor="text1"/>
        </w:rPr>
        <w:t xml:space="preserve">t: </w:t>
      </w:r>
      <w:r w:rsidR="00B50E1E" w:rsidRPr="00912BA1">
        <w:rPr>
          <w:rFonts w:eastAsia="Times New Roman" w:cstheme="minorHAnsi"/>
          <w:bCs/>
          <w:color w:val="000000" w:themeColor="text1"/>
          <w:bdr w:val="none" w:sz="0" w:space="0" w:color="auto" w:frame="1"/>
        </w:rPr>
        <w:t>202</w:t>
      </w:r>
      <w:r w:rsidR="00A5007B" w:rsidRPr="00912BA1">
        <w:rPr>
          <w:rFonts w:eastAsia="Times New Roman" w:cstheme="minorHAnsi"/>
          <w:bCs/>
          <w:color w:val="000000" w:themeColor="text1"/>
          <w:bdr w:val="none" w:sz="0" w:space="0" w:color="auto" w:frame="1"/>
        </w:rPr>
        <w:t>2</w:t>
      </w:r>
      <w:r w:rsidR="00B50E1E" w:rsidRPr="00912BA1">
        <w:rPr>
          <w:rFonts w:eastAsia="Times New Roman" w:cstheme="minorHAnsi"/>
          <w:bCs/>
          <w:color w:val="000000" w:themeColor="text1"/>
          <w:bdr w:val="none" w:sz="0" w:space="0" w:color="auto" w:frame="1"/>
        </w:rPr>
        <w:t>-2</w:t>
      </w:r>
      <w:r w:rsidR="00A5007B" w:rsidRPr="00912BA1">
        <w:rPr>
          <w:rFonts w:eastAsia="Times New Roman" w:cstheme="minorHAnsi"/>
          <w:bCs/>
          <w:color w:val="000000" w:themeColor="text1"/>
          <w:bdr w:val="none" w:sz="0" w:space="0" w:color="auto" w:frame="1"/>
        </w:rPr>
        <w:t>3</w:t>
      </w:r>
      <w:r w:rsidR="00F66846" w:rsidRPr="00912BA1">
        <w:rPr>
          <w:rFonts w:eastAsia="Times New Roman" w:cstheme="minorHAnsi"/>
          <w:bCs/>
          <w:color w:val="000000" w:themeColor="text1"/>
          <w:bdr w:val="none" w:sz="0" w:space="0" w:color="auto" w:frame="1"/>
        </w:rPr>
        <w:t xml:space="preserve"> CAEP Annual Plan</w:t>
      </w:r>
      <w:r w:rsidR="00027E90" w:rsidRPr="00912BA1">
        <w:rPr>
          <w:rFonts w:eastAsia="Times New Roman" w:cstheme="minorHAnsi"/>
          <w:bCs/>
          <w:color w:val="000000" w:themeColor="text1"/>
          <w:bdr w:val="none" w:sz="0" w:space="0" w:color="auto" w:frame="1"/>
        </w:rPr>
        <w:t xml:space="preserve"> Instructions and Tips</w:t>
      </w:r>
    </w:p>
    <w:p w14:paraId="6B7884FC" w14:textId="3DB79C57" w:rsidR="00531259" w:rsidRPr="00912BA1" w:rsidRDefault="00531259" w:rsidP="00531259">
      <w:pPr>
        <w:pStyle w:val="NormalWeb"/>
        <w:shd w:val="clear" w:color="auto" w:fill="FFFFFF"/>
        <w:rPr>
          <w:rFonts w:eastAsia="Times New Roman"/>
          <w:color w:val="201F1E"/>
        </w:rPr>
      </w:pPr>
    </w:p>
    <w:p w14:paraId="09929549" w14:textId="755EF82C" w:rsidR="00027E90" w:rsidRPr="00912BA1" w:rsidRDefault="00F66846" w:rsidP="00027E90">
      <w:pPr>
        <w:shd w:val="clear" w:color="auto" w:fill="FFFFFF"/>
        <w:jc w:val="both"/>
        <w:rPr>
          <w:rFonts w:eastAsia="Times New Roman" w:cstheme="minorHAnsi"/>
          <w:color w:val="000000" w:themeColor="text1"/>
          <w:bdr w:val="none" w:sz="0" w:space="0" w:color="auto" w:frame="1"/>
        </w:rPr>
      </w:pPr>
      <w:r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This memo is </w:t>
      </w:r>
      <w:r w:rsidR="00027E90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to provide </w:t>
      </w:r>
      <w:r w:rsidR="004749B4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information and guidance</w:t>
      </w:r>
      <w:r w:rsidR="00027E90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for CAEP consortia to complete</w:t>
      </w:r>
      <w:r w:rsidR="00DA6541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the</w:t>
      </w:r>
      <w:r w:rsidR="00027E90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</w:t>
      </w:r>
      <w:r w:rsidR="00B50E1E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202</w:t>
      </w:r>
      <w:r w:rsidR="00A5007B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2</w:t>
      </w:r>
      <w:r w:rsidR="00B50E1E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-2</w:t>
      </w:r>
      <w:r w:rsidR="00A5007B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3</w:t>
      </w:r>
      <w:r w:rsidR="00DA6541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Annual Plan process</w:t>
      </w:r>
      <w:r w:rsidR="00027E90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.</w:t>
      </w:r>
      <w:r w:rsidR="00B50E1E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The 202</w:t>
      </w:r>
      <w:r w:rsidR="00A5007B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2</w:t>
      </w:r>
      <w:r w:rsidR="00B50E1E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-2</w:t>
      </w:r>
      <w:r w:rsidR="00A5007B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3</w:t>
      </w:r>
      <w:r w:rsidR="00DA6541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CAEP Annual Plan process will consist of two phases. The first phase</w:t>
      </w:r>
      <w:r w:rsidR="008441B2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is </w:t>
      </w:r>
      <w:r w:rsidR="00DA6541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submission of the consortium</w:t>
      </w:r>
      <w:r w:rsidR="00B50E1E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annual plan, by </w:t>
      </w:r>
      <w:r w:rsidR="00F74A47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September 14, 2022</w:t>
      </w:r>
      <w:r w:rsidR="00DA6541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.</w:t>
      </w:r>
      <w:r w:rsidR="00F74A47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This year’s 2022-23 </w:t>
      </w:r>
      <w:r w:rsidR="002A10F3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A</w:t>
      </w:r>
      <w:r w:rsidR="00F74A47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nnual </w:t>
      </w:r>
      <w:r w:rsidR="002A10F3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P</w:t>
      </w:r>
      <w:r w:rsidR="00F74A47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lan and the </w:t>
      </w:r>
      <w:r w:rsidR="002A10F3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B</w:t>
      </w:r>
      <w:r w:rsidR="00F74A47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udget and </w:t>
      </w:r>
      <w:r w:rsidR="002A10F3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W</w:t>
      </w:r>
      <w:r w:rsidR="00F74A47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orkplan deadlines have been extended to accommodate </w:t>
      </w:r>
      <w:r w:rsidR="003B75AE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and allow for additional </w:t>
      </w:r>
      <w:r w:rsidR="00F74A47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planning and completion due to the NOVA updates that took place</w:t>
      </w:r>
      <w:r w:rsidR="0003087F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in May</w:t>
      </w:r>
      <w:r w:rsidR="00F74A47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. </w:t>
      </w:r>
      <w:r w:rsidR="002F78B2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The </w:t>
      </w:r>
      <w:r w:rsidR="002A10F3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Annual Plan</w:t>
      </w:r>
      <w:r w:rsidR="002F78B2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references the consortium’s key accomplishments, </w:t>
      </w:r>
      <w:proofErr w:type="gramStart"/>
      <w:r w:rsidR="002F78B2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goals</w:t>
      </w:r>
      <w:proofErr w:type="gramEnd"/>
      <w:r w:rsidR="002F78B2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and strategies (based </w:t>
      </w:r>
      <w:r w:rsidR="00B50E1E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on CAEP objectives) for the 202</w:t>
      </w:r>
      <w:r w:rsidR="00A5007B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2</w:t>
      </w:r>
      <w:r w:rsidR="00B50E1E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-2</w:t>
      </w:r>
      <w:r w:rsidR="00A5007B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3</w:t>
      </w:r>
      <w:r w:rsidR="002F78B2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program year. </w:t>
      </w:r>
      <w:r w:rsidR="00DA6541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The second phase, certification of the consortium budget and work plan, </w:t>
      </w:r>
      <w:r w:rsidR="008441B2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is due </w:t>
      </w:r>
      <w:r w:rsidR="00B50E1E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by </w:t>
      </w:r>
      <w:r w:rsidR="00F74A47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October</w:t>
      </w:r>
      <w:r w:rsidR="00B50E1E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30, 202</w:t>
      </w:r>
      <w:r w:rsidR="00F74A47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2</w:t>
      </w:r>
      <w:r w:rsidR="00DA6541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. </w:t>
      </w:r>
      <w:r w:rsidR="00F0338B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The annual plan and consortium </w:t>
      </w:r>
      <w:r w:rsidR="002A10F3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Budget and Workplan</w:t>
      </w:r>
      <w:r w:rsidR="00F0338B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will be submitted directly into NOVA.</w:t>
      </w:r>
      <w:r w:rsidR="0080000D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Consortia are welcome to upload any supporting documents to the </w:t>
      </w:r>
      <w:r w:rsidR="00D61171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‘</w:t>
      </w:r>
      <w:r w:rsidR="0080000D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Supporting Documents</w:t>
      </w:r>
      <w:r w:rsidR="00D61171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’</w:t>
      </w:r>
      <w:r w:rsidR="0080000D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section in NOVA. The </w:t>
      </w:r>
      <w:r w:rsidR="008441B2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sections below in</w:t>
      </w:r>
      <w:r w:rsidR="0080000D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this memo will outline each</w:t>
      </w:r>
      <w:r w:rsidR="00D61171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</w:t>
      </w:r>
      <w:r w:rsidR="002A10F3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Annual Plan </w:t>
      </w:r>
      <w:r w:rsidR="00D61171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section</w:t>
      </w:r>
      <w:r w:rsidR="0080000D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and instructions on how to complete the </w:t>
      </w:r>
      <w:r w:rsidR="002A10F3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Annual Plan</w:t>
      </w:r>
      <w:r w:rsidR="0080000D" w:rsidRPr="002A10F3">
        <w:rPr>
          <w:rFonts w:eastAsia="Times New Roman" w:cstheme="minorHAnsi"/>
          <w:color w:val="000000" w:themeColor="text1"/>
          <w:bdr w:val="none" w:sz="0" w:space="0" w:color="auto" w:frame="1"/>
        </w:rPr>
        <w:t>.</w:t>
      </w:r>
      <w:r w:rsidR="0080000D" w:rsidRPr="00912BA1">
        <w:rPr>
          <w:rFonts w:eastAsia="Times New Roman" w:cstheme="minorHAnsi"/>
          <w:color w:val="000000" w:themeColor="text1"/>
          <w:bdr w:val="none" w:sz="0" w:space="0" w:color="auto" w:frame="1"/>
        </w:rPr>
        <w:t xml:space="preserve"> </w:t>
      </w:r>
    </w:p>
    <w:p w14:paraId="2706453A" w14:textId="679A89B1" w:rsidR="00A93FAD" w:rsidRPr="00912BA1" w:rsidRDefault="00A93FAD" w:rsidP="0080000D">
      <w:pPr>
        <w:shd w:val="clear" w:color="auto" w:fill="FFFFFF"/>
        <w:jc w:val="both"/>
        <w:rPr>
          <w:rFonts w:eastAsia="Times New Roman" w:cstheme="minorHAnsi"/>
          <w:color w:val="333333"/>
          <w:bdr w:val="none" w:sz="0" w:space="0" w:color="auto" w:frame="1"/>
        </w:rPr>
      </w:pPr>
    </w:p>
    <w:p w14:paraId="256FDFBC" w14:textId="367C240E" w:rsidR="00216D68" w:rsidRDefault="00216D68" w:rsidP="00216D68">
      <w:pPr>
        <w:pStyle w:val="Heading2"/>
        <w:rPr>
          <w:rFonts w:eastAsia="Times New Roman"/>
          <w:b/>
          <w:sz w:val="24"/>
          <w:szCs w:val="24"/>
          <w:bdr w:val="none" w:sz="0" w:space="0" w:color="auto" w:frame="1"/>
        </w:rPr>
      </w:pPr>
      <w:r>
        <w:rPr>
          <w:rFonts w:eastAsia="Times New Roman"/>
          <w:b/>
          <w:sz w:val="24"/>
          <w:szCs w:val="24"/>
          <w:bdr w:val="none" w:sz="0" w:space="0" w:color="auto" w:frame="1"/>
        </w:rPr>
        <w:t xml:space="preserve">Annual Plan Guidance </w:t>
      </w:r>
    </w:p>
    <w:p w14:paraId="64671112" w14:textId="256DA8DF" w:rsidR="00216D68" w:rsidRDefault="00216D68" w:rsidP="009E460B">
      <w:pPr>
        <w:pStyle w:val="Heading2"/>
        <w:jc w:val="both"/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</w:pPr>
      <w:r w:rsidRPr="00216D68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>Commencing in</w:t>
      </w:r>
      <w:r w:rsidR="004749B4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 xml:space="preserve"> the</w:t>
      </w:r>
      <w:r w:rsidRPr="00216D68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 xml:space="preserve"> 2022-23</w:t>
      </w:r>
      <w:r w:rsidR="004749B4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 xml:space="preserve"> program year</w:t>
      </w:r>
      <w:r w:rsidRPr="00216D68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 xml:space="preserve">, the CAEP transitioned from AB 86 planning to </w:t>
      </w:r>
      <w:r w:rsidR="009E460B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 xml:space="preserve">the </w:t>
      </w:r>
      <w:r w:rsidRPr="00216D68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>education code</w:t>
      </w:r>
      <w:r w:rsidR="009E460B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 xml:space="preserve"> </w:t>
      </w:r>
      <w:r w:rsidR="009E460B" w:rsidRPr="009E460B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>(§84906)</w:t>
      </w:r>
      <w:r w:rsidR="009E460B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 xml:space="preserve"> by replacing the existing planning requirements into action steps.</w:t>
      </w:r>
      <w:r w:rsidR="00E54600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 xml:space="preserve"> </w:t>
      </w:r>
      <w:r w:rsidR="00E54600" w:rsidRPr="00E54600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The 2022-2025 CAEP Three-Year Plan and the </w:t>
      </w:r>
      <w:r w:rsidR="00E54600" w:rsidRPr="002A10F3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>Annual Plan have been aligned to meet the new education code requirements.</w:t>
      </w:r>
      <w:r w:rsidR="009E460B" w:rsidRPr="002A10F3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 In support of this transition, the CAEP Annual Plan Guidance was created to</w:t>
      </w:r>
      <w:r w:rsidR="00B20A7D" w:rsidRPr="002A10F3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 g</w:t>
      </w:r>
      <w:r w:rsidR="0097408F" w:rsidRPr="002A10F3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>uide</w:t>
      </w:r>
      <w:r w:rsidR="0097408F" w:rsidRPr="002A10F3">
        <w:rPr>
          <w:rFonts w:asciiTheme="minorHAnsi" w:eastAsiaTheme="minorHAnsi" w:hAnsiTheme="minorHAnsi" w:cstheme="minorHAnsi"/>
          <w:color w:val="FF0000"/>
          <w:sz w:val="24"/>
          <w:szCs w:val="24"/>
        </w:rPr>
        <w:t xml:space="preserve"> </w:t>
      </w:r>
      <w:r w:rsidR="009E460B" w:rsidRPr="002A10F3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and establish procedures to complete the CAEP Annual Plan using the California Community College Chancellor’s Office (CCCCO) NOVA online platform. </w:t>
      </w:r>
      <w:r w:rsidR="00DA7C92" w:rsidRPr="002A10F3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>T</w:t>
      </w:r>
      <w:r w:rsidR="009E460B" w:rsidRPr="002A10F3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>he guidance document</w:t>
      </w:r>
      <w:r w:rsidR="00DA7C92" w:rsidRPr="002A10F3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DA7C92" w:rsidRPr="002A10F3">
        <w:rPr>
          <w:rFonts w:asciiTheme="minorHAnsi" w:eastAsiaTheme="minorHAnsi" w:hAnsiTheme="minorHAnsi" w:cstheme="minorHAnsi"/>
          <w:color w:val="auto"/>
          <w:sz w:val="24"/>
          <w:szCs w:val="24"/>
        </w:rPr>
        <w:t>will</w:t>
      </w:r>
      <w:r w:rsidR="009E460B" w:rsidRPr="002A10F3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 correspond to sections</w:t>
      </w:r>
      <w:r w:rsidR="00E8007E" w:rsidRPr="002A10F3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E8007E" w:rsidRPr="002A10F3">
        <w:rPr>
          <w:rFonts w:asciiTheme="minorHAnsi" w:eastAsiaTheme="minorHAnsi" w:hAnsiTheme="minorHAnsi" w:cstheme="minorHAnsi"/>
          <w:color w:val="auto"/>
          <w:sz w:val="24"/>
          <w:szCs w:val="24"/>
        </w:rPr>
        <w:t>outlined</w:t>
      </w:r>
      <w:r w:rsidR="009E460B" w:rsidRPr="002A10F3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 </w:t>
      </w:r>
      <w:r w:rsidR="00E8007E" w:rsidRPr="002A10F3">
        <w:rPr>
          <w:rFonts w:asciiTheme="minorHAnsi" w:eastAsiaTheme="minorHAnsi" w:hAnsiTheme="minorHAnsi" w:cstheme="minorHAnsi"/>
          <w:color w:val="auto"/>
          <w:sz w:val="24"/>
          <w:szCs w:val="24"/>
        </w:rPr>
        <w:t xml:space="preserve">in </w:t>
      </w:r>
      <w:r w:rsidR="009E460B" w:rsidRPr="002A10F3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the </w:t>
      </w:r>
      <w:r w:rsidR="002A10F3" w:rsidRPr="002A10F3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>A</w:t>
      </w:r>
      <w:r w:rsidR="009E460B" w:rsidRPr="002A10F3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nnual </w:t>
      </w:r>
      <w:r w:rsidR="002A10F3" w:rsidRPr="002A10F3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>P</w:t>
      </w:r>
      <w:r w:rsidR="009E460B" w:rsidRPr="002A10F3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>lan a</w:t>
      </w:r>
      <w:r w:rsidR="009E460B" w:rsidRPr="00B20A7D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>s it appears in NOVA</w:t>
      </w:r>
      <w:r w:rsidR="00533709" w:rsidRPr="00B20A7D">
        <w:rPr>
          <w:rFonts w:asciiTheme="minorHAnsi" w:eastAsiaTheme="minorHAnsi" w:hAnsiTheme="minorHAnsi" w:cstheme="minorHAnsi"/>
          <w:color w:val="auto"/>
          <w:sz w:val="24"/>
          <w:szCs w:val="24"/>
        </w:rPr>
        <w:t>,</w:t>
      </w:r>
      <w:r w:rsidR="009E460B" w:rsidRPr="00B20A7D">
        <w:rPr>
          <w:rFonts w:asciiTheme="minorHAnsi" w:eastAsiaTheme="minorHAnsi" w:hAnsiTheme="minorHAnsi" w:cstheme="minorHAnsi"/>
          <w:color w:val="000000" w:themeColor="text1"/>
          <w:sz w:val="24"/>
          <w:szCs w:val="24"/>
        </w:rPr>
        <w:t xml:space="preserve"> per California Education Code §84906.</w:t>
      </w:r>
      <w:r w:rsidR="009E460B" w:rsidRPr="009E460B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 xml:space="preserve"> Th</w:t>
      </w:r>
      <w:r w:rsidR="009E460B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>e</w:t>
      </w:r>
      <w:r w:rsidR="009E460B" w:rsidRPr="009E460B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 xml:space="preserve"> document provides details related to the transition from AB</w:t>
      </w:r>
      <w:r w:rsidR="00DD12D1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 xml:space="preserve"> </w:t>
      </w:r>
      <w:r w:rsidR="009E460B" w:rsidRPr="009E460B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>86 to AB</w:t>
      </w:r>
      <w:r w:rsidR="00DD12D1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 xml:space="preserve"> </w:t>
      </w:r>
      <w:r w:rsidR="009E460B" w:rsidRPr="009E460B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>104, relevant definitions, and step-by-step directions to complete in NOVA.</w:t>
      </w:r>
      <w:r w:rsidR="00E54600">
        <w:rPr>
          <w:rFonts w:asciiTheme="minorHAnsi" w:eastAsiaTheme="minorHAnsi" w:hAnsiTheme="minorHAnsi" w:cstheme="minorHAnsi"/>
          <w:color w:val="000000" w:themeColor="text1"/>
          <w:sz w:val="24"/>
          <w:szCs w:val="24"/>
          <w:highlight w:val="white"/>
        </w:rPr>
        <w:t xml:space="preserve"> Access and review the guidance document by </w:t>
      </w:r>
      <w:hyperlink r:id="rId15" w:history="1">
        <w:r w:rsidR="00E54600" w:rsidRPr="00CC3A0F">
          <w:rPr>
            <w:rStyle w:val="Hyperlink"/>
            <w:rFonts w:asciiTheme="minorHAnsi" w:eastAsiaTheme="minorHAnsi" w:hAnsiTheme="minorHAnsi" w:cstheme="minorHAnsi"/>
            <w:sz w:val="24"/>
            <w:szCs w:val="24"/>
          </w:rPr>
          <w:t>clicking here.</w:t>
        </w:r>
      </w:hyperlink>
    </w:p>
    <w:p w14:paraId="6D4C4913" w14:textId="229C5C02" w:rsidR="004749B4" w:rsidRDefault="004749B4" w:rsidP="004749B4">
      <w:pPr>
        <w:rPr>
          <w:highlight w:val="white"/>
        </w:rPr>
      </w:pPr>
    </w:p>
    <w:p w14:paraId="6382872D" w14:textId="5DF61281" w:rsidR="004749B4" w:rsidRPr="002A10F3" w:rsidRDefault="004749B4" w:rsidP="004749B4">
      <w:r w:rsidRPr="002A10F3">
        <w:t xml:space="preserve">The CAEP Office will host a webinar </w:t>
      </w:r>
      <w:r w:rsidR="002E1F86" w:rsidRPr="002A10F3">
        <w:t>to review</w:t>
      </w:r>
      <w:r w:rsidRPr="002A10F3">
        <w:t xml:space="preserve"> the 2022-23 </w:t>
      </w:r>
      <w:r w:rsidR="002A10F3" w:rsidRPr="002A10F3">
        <w:t>A</w:t>
      </w:r>
      <w:r w:rsidRPr="002A10F3">
        <w:t xml:space="preserve">nnual </w:t>
      </w:r>
      <w:r w:rsidR="002A10F3" w:rsidRPr="002A10F3">
        <w:t>P</w:t>
      </w:r>
      <w:r w:rsidRPr="002A10F3">
        <w:t xml:space="preserve">lan process on </w:t>
      </w:r>
      <w:r w:rsidRPr="002A10F3">
        <w:rPr>
          <w:b/>
          <w:bCs/>
        </w:rPr>
        <w:t xml:space="preserve">July 27, </w:t>
      </w:r>
      <w:proofErr w:type="gramStart"/>
      <w:r w:rsidRPr="002A10F3">
        <w:rPr>
          <w:b/>
          <w:bCs/>
        </w:rPr>
        <w:t>2022</w:t>
      </w:r>
      <w:proofErr w:type="gramEnd"/>
      <w:r w:rsidRPr="002A10F3">
        <w:t xml:space="preserve"> from </w:t>
      </w:r>
      <w:r w:rsidRPr="002A10F3">
        <w:rPr>
          <w:b/>
          <w:bCs/>
        </w:rPr>
        <w:t>12:00 p.m. to 1:30 p.m.</w:t>
      </w:r>
      <w:r w:rsidRPr="002A10F3">
        <w:t xml:space="preserve"> In this webinar, the CAEP Office will </w:t>
      </w:r>
      <w:r w:rsidR="00930B79" w:rsidRPr="002A10F3">
        <w:t xml:space="preserve">review the new guidance document and provide a live demonstration on how to complete the </w:t>
      </w:r>
      <w:r w:rsidR="002A10F3" w:rsidRPr="002A10F3">
        <w:t>A</w:t>
      </w:r>
      <w:r w:rsidR="00930B79" w:rsidRPr="002A10F3">
        <w:t xml:space="preserve">nnual </w:t>
      </w:r>
      <w:r w:rsidR="002A10F3" w:rsidRPr="002A10F3">
        <w:t>P</w:t>
      </w:r>
      <w:r w:rsidR="00930B79" w:rsidRPr="002A10F3">
        <w:t xml:space="preserve">lan in NOVA. </w:t>
      </w:r>
      <w:r w:rsidR="00DD12D1" w:rsidRPr="002A10F3">
        <w:t xml:space="preserve">Registration is now open. Please </w:t>
      </w:r>
      <w:hyperlink r:id="rId16" w:history="1">
        <w:r w:rsidR="00DD12D1" w:rsidRPr="002A10F3">
          <w:rPr>
            <w:rStyle w:val="Hyperlink"/>
            <w:color w:val="0000FF"/>
          </w:rPr>
          <w:t>register here.</w:t>
        </w:r>
      </w:hyperlink>
      <w:r w:rsidR="00DD12D1" w:rsidRPr="002A10F3">
        <w:t xml:space="preserve"> </w:t>
      </w:r>
    </w:p>
    <w:p w14:paraId="615C1A75" w14:textId="77777777" w:rsidR="00216D68" w:rsidRPr="002A10F3" w:rsidRDefault="00216D68" w:rsidP="00216D68"/>
    <w:p w14:paraId="04EAA9E2" w14:textId="43F70421" w:rsidR="00325314" w:rsidRDefault="00325314" w:rsidP="00B410FC">
      <w:pPr>
        <w:shd w:val="clear" w:color="auto" w:fill="FFFFFF"/>
        <w:jc w:val="both"/>
        <w:rPr>
          <w:rFonts w:eastAsia="Times New Roman" w:cstheme="minorHAnsi"/>
          <w:bdr w:val="none" w:sz="0" w:space="0" w:color="auto" w:frame="1"/>
        </w:rPr>
      </w:pPr>
      <w:r w:rsidRPr="002A10F3">
        <w:rPr>
          <w:rFonts w:eastAsia="Times New Roman" w:cstheme="minorHAnsi"/>
          <w:bdr w:val="none" w:sz="0" w:space="0" w:color="auto" w:frame="1"/>
        </w:rPr>
        <w:t>If you have any questions regarding this information</w:t>
      </w:r>
      <w:r w:rsidR="00D61171" w:rsidRPr="002A10F3">
        <w:rPr>
          <w:rFonts w:eastAsia="Times New Roman" w:cstheme="minorHAnsi"/>
          <w:bdr w:val="none" w:sz="0" w:space="0" w:color="auto" w:frame="1"/>
        </w:rPr>
        <w:t xml:space="preserve"> or the process</w:t>
      </w:r>
      <w:r w:rsidRPr="002A10F3">
        <w:rPr>
          <w:rFonts w:eastAsia="Times New Roman" w:cstheme="minorHAnsi"/>
          <w:bdr w:val="none" w:sz="0" w:space="0" w:color="auto" w:frame="1"/>
        </w:rPr>
        <w:t>, please contact the CAEP Technical Assistance Project at </w:t>
      </w:r>
      <w:hyperlink r:id="rId17" w:tgtFrame="_blank" w:history="1">
        <w:r w:rsidRPr="002A10F3">
          <w:rPr>
            <w:rFonts w:eastAsia="Times New Roman" w:cstheme="minorHAnsi"/>
            <w:color w:val="0000FF"/>
            <w:u w:val="single"/>
            <w:bdr w:val="none" w:sz="0" w:space="0" w:color="auto" w:frame="1"/>
          </w:rPr>
          <w:t>tap@caladulted.org</w:t>
        </w:r>
      </w:hyperlink>
      <w:r w:rsidR="004B01DF" w:rsidRPr="002A10F3">
        <w:rPr>
          <w:rFonts w:eastAsia="Times New Roman" w:cstheme="minorHAnsi"/>
          <w:bdr w:val="none" w:sz="0" w:space="0" w:color="auto" w:frame="1"/>
        </w:rPr>
        <w:t xml:space="preserve"> (888) 827-2324</w:t>
      </w:r>
      <w:r w:rsidRPr="002A10F3">
        <w:rPr>
          <w:rFonts w:eastAsia="Times New Roman" w:cstheme="minorHAnsi"/>
          <w:color w:val="201F1E"/>
          <w:bdr w:val="none" w:sz="0" w:space="0" w:color="auto" w:frame="1"/>
        </w:rPr>
        <w:t>.</w:t>
      </w:r>
      <w:r w:rsidR="000F5D1B" w:rsidRPr="002A10F3">
        <w:rPr>
          <w:rFonts w:eastAsia="Times New Roman" w:cstheme="minorHAnsi"/>
          <w:color w:val="201F1E"/>
          <w:bdr w:val="none" w:sz="0" w:space="0" w:color="auto" w:frame="1"/>
        </w:rPr>
        <w:t xml:space="preserve"> </w:t>
      </w:r>
      <w:r w:rsidR="000F5D1B" w:rsidRPr="002A10F3">
        <w:rPr>
          <w:rFonts w:eastAsia="Times New Roman" w:cstheme="minorHAnsi"/>
          <w:bdr w:val="none" w:sz="0" w:space="0" w:color="auto" w:frame="1"/>
        </w:rPr>
        <w:t>Addi</w:t>
      </w:r>
      <w:r w:rsidR="00E92DAC" w:rsidRPr="002A10F3">
        <w:rPr>
          <w:rFonts w:eastAsia="Times New Roman" w:cstheme="minorHAnsi"/>
          <w:bdr w:val="none" w:sz="0" w:space="0" w:color="auto" w:frame="1"/>
        </w:rPr>
        <w:t xml:space="preserve">tionally, if you would like </w:t>
      </w:r>
      <w:r w:rsidR="000F5D1B" w:rsidRPr="002A10F3">
        <w:rPr>
          <w:rFonts w:eastAsia="Times New Roman" w:cstheme="minorHAnsi"/>
          <w:bdr w:val="none" w:sz="0" w:space="0" w:color="auto" w:frame="1"/>
        </w:rPr>
        <w:t xml:space="preserve">assistance completing the Annual Plan and </w:t>
      </w:r>
      <w:r w:rsidR="002A10F3" w:rsidRPr="002A10F3">
        <w:rPr>
          <w:rFonts w:eastAsia="Times New Roman" w:cstheme="minorHAnsi"/>
          <w:bdr w:val="none" w:sz="0" w:space="0" w:color="auto" w:frame="1"/>
        </w:rPr>
        <w:t>B</w:t>
      </w:r>
      <w:r w:rsidR="000F5D1B" w:rsidRPr="002A10F3">
        <w:rPr>
          <w:rFonts w:eastAsia="Times New Roman" w:cstheme="minorHAnsi"/>
          <w:bdr w:val="none" w:sz="0" w:space="0" w:color="auto" w:frame="1"/>
        </w:rPr>
        <w:t xml:space="preserve">udget and </w:t>
      </w:r>
      <w:r w:rsidR="002A10F3" w:rsidRPr="002A10F3">
        <w:rPr>
          <w:rFonts w:eastAsia="Times New Roman" w:cstheme="minorHAnsi"/>
          <w:bdr w:val="none" w:sz="0" w:space="0" w:color="auto" w:frame="1"/>
        </w:rPr>
        <w:t>W</w:t>
      </w:r>
      <w:r w:rsidR="000F5D1B" w:rsidRPr="002A10F3">
        <w:rPr>
          <w:rFonts w:eastAsia="Times New Roman" w:cstheme="minorHAnsi"/>
          <w:bdr w:val="none" w:sz="0" w:space="0" w:color="auto" w:frame="1"/>
        </w:rPr>
        <w:t xml:space="preserve">orkplan, please contact CAEP TAP to </w:t>
      </w:r>
      <w:r w:rsidR="00CB26FC" w:rsidRPr="002A10F3">
        <w:rPr>
          <w:rFonts w:eastAsia="Times New Roman" w:cstheme="minorHAnsi"/>
          <w:bdr w:val="none" w:sz="0" w:space="0" w:color="auto" w:frame="1"/>
        </w:rPr>
        <w:t>set up a training.</w:t>
      </w:r>
    </w:p>
    <w:p w14:paraId="0F070CA1" w14:textId="1C7C25C7" w:rsidR="002E1F86" w:rsidRDefault="002E1F86" w:rsidP="00B410FC">
      <w:pPr>
        <w:shd w:val="clear" w:color="auto" w:fill="FFFFFF"/>
        <w:jc w:val="both"/>
        <w:rPr>
          <w:rFonts w:eastAsia="Times New Roman" w:cstheme="minorHAnsi"/>
          <w:bdr w:val="none" w:sz="0" w:space="0" w:color="auto" w:frame="1"/>
        </w:rPr>
      </w:pPr>
    </w:p>
    <w:p w14:paraId="796EF97C" w14:textId="77777777" w:rsidR="002E1F86" w:rsidRDefault="002E1F86" w:rsidP="002E1F86">
      <w:pPr>
        <w:overflowPunct w:val="0"/>
        <w:autoSpaceDE w:val="0"/>
        <w:autoSpaceDN w:val="0"/>
        <w:spacing w:line="244" w:lineRule="exact"/>
        <w:ind w:left="39"/>
      </w:pPr>
      <w:r>
        <w:t>Sincerely,</w:t>
      </w:r>
    </w:p>
    <w:p w14:paraId="316600A9" w14:textId="77777777" w:rsidR="002E1F86" w:rsidRDefault="002E1F86" w:rsidP="002E1F86">
      <w:pPr>
        <w:overflowPunct w:val="0"/>
        <w:autoSpaceDE w:val="0"/>
        <w:autoSpaceDN w:val="0"/>
        <w:spacing w:line="284" w:lineRule="exact"/>
        <w:ind w:left="39"/>
      </w:pPr>
    </w:p>
    <w:p w14:paraId="31341B8D" w14:textId="77777777" w:rsidR="002E1F86" w:rsidRDefault="002E1F86" w:rsidP="002E1F86">
      <w:pPr>
        <w:overflowPunct w:val="0"/>
        <w:autoSpaceDE w:val="0"/>
        <w:autoSpaceDN w:val="0"/>
        <w:spacing w:line="284" w:lineRule="exact"/>
      </w:pPr>
    </w:p>
    <w:p w14:paraId="3711C6FE" w14:textId="3DEC6362" w:rsidR="002E1F86" w:rsidRPr="00E11E61" w:rsidRDefault="002E1F86" w:rsidP="002E1F86">
      <w:pPr>
        <w:overflowPunct w:val="0"/>
        <w:autoSpaceDE w:val="0"/>
        <w:autoSpaceDN w:val="0"/>
        <w:spacing w:line="284" w:lineRule="exact"/>
      </w:pPr>
      <w:r>
        <w:t>Gary Adams</w:t>
      </w:r>
      <w:r w:rsidRPr="00E11E61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Carolyn </w:t>
      </w:r>
      <w:r w:rsidRPr="00E11E61">
        <w:t>Zachry, Ed.D</w:t>
      </w:r>
      <w:r w:rsidR="004D7548">
        <w:t>.</w:t>
      </w:r>
    </w:p>
    <w:p w14:paraId="400BBEC9" w14:textId="77777777" w:rsidR="002E1F86" w:rsidRPr="00E11E61" w:rsidRDefault="002E1F86" w:rsidP="002E1F86">
      <w:pPr>
        <w:overflowPunct w:val="0"/>
        <w:autoSpaceDE w:val="0"/>
        <w:autoSpaceDN w:val="0"/>
        <w:spacing w:line="284" w:lineRule="exact"/>
      </w:pPr>
      <w:r w:rsidRPr="00E11E61">
        <w:t xml:space="preserve">California Community Colleges Chancellor's Office   </w:t>
      </w:r>
      <w:r>
        <w:tab/>
      </w:r>
      <w:r w:rsidRPr="00E11E61">
        <w:t xml:space="preserve"> </w:t>
      </w:r>
      <w:r>
        <w:t xml:space="preserve">              </w:t>
      </w:r>
      <w:r w:rsidRPr="00E11E61">
        <w:t>California Department of Education</w:t>
      </w:r>
    </w:p>
    <w:p w14:paraId="61C1F9FD" w14:textId="1DA30DEC" w:rsidR="002E1F86" w:rsidRPr="004749B4" w:rsidRDefault="002E1F86" w:rsidP="002E1F86">
      <w:pPr>
        <w:shd w:val="clear" w:color="auto" w:fill="FFFFFF"/>
        <w:jc w:val="both"/>
      </w:pPr>
      <w:r w:rsidRPr="00E11E61">
        <w:t>Adult Education Program Office</w:t>
      </w:r>
      <w:r>
        <w:t xml:space="preserve">                                                   </w:t>
      </w:r>
      <w:r w:rsidRPr="00E11E61">
        <w:t>Adult Education Program Office</w:t>
      </w:r>
    </w:p>
    <w:sectPr w:rsidR="002E1F86" w:rsidRPr="004749B4" w:rsidSect="00DE302C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004D9"/>
    <w:multiLevelType w:val="hybridMultilevel"/>
    <w:tmpl w:val="DF8E0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64502"/>
    <w:multiLevelType w:val="hybridMultilevel"/>
    <w:tmpl w:val="E9063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C13C7"/>
    <w:multiLevelType w:val="hybridMultilevel"/>
    <w:tmpl w:val="BB68F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B6B21"/>
    <w:multiLevelType w:val="hybridMultilevel"/>
    <w:tmpl w:val="5FEA2F02"/>
    <w:lvl w:ilvl="0" w:tplc="09600A0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4A40A05"/>
    <w:multiLevelType w:val="hybridMultilevel"/>
    <w:tmpl w:val="46CC6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D77A4B"/>
    <w:multiLevelType w:val="hybridMultilevel"/>
    <w:tmpl w:val="54581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933EEA"/>
    <w:multiLevelType w:val="hybridMultilevel"/>
    <w:tmpl w:val="DF8E0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2243823">
    <w:abstractNumId w:val="3"/>
  </w:num>
  <w:num w:numId="2" w16cid:durableId="1909727980">
    <w:abstractNumId w:val="0"/>
  </w:num>
  <w:num w:numId="3" w16cid:durableId="1644889262">
    <w:abstractNumId w:val="4"/>
  </w:num>
  <w:num w:numId="4" w16cid:durableId="18437899">
    <w:abstractNumId w:val="2"/>
  </w:num>
  <w:num w:numId="5" w16cid:durableId="1922252116">
    <w:abstractNumId w:val="5"/>
  </w:num>
  <w:num w:numId="6" w16cid:durableId="62333447">
    <w:abstractNumId w:val="6"/>
  </w:num>
  <w:num w:numId="7" w16cid:durableId="19110400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2D3"/>
    <w:rsid w:val="00027E90"/>
    <w:rsid w:val="0003087F"/>
    <w:rsid w:val="00035EF5"/>
    <w:rsid w:val="00052BFC"/>
    <w:rsid w:val="000870E9"/>
    <w:rsid w:val="00091487"/>
    <w:rsid w:val="000A1157"/>
    <w:rsid w:val="000E0AE2"/>
    <w:rsid w:val="000F5D1B"/>
    <w:rsid w:val="0012323F"/>
    <w:rsid w:val="00130E86"/>
    <w:rsid w:val="001469EA"/>
    <w:rsid w:val="001676AA"/>
    <w:rsid w:val="0019420D"/>
    <w:rsid w:val="001B0790"/>
    <w:rsid w:val="001E6CEA"/>
    <w:rsid w:val="00216D68"/>
    <w:rsid w:val="00227E8C"/>
    <w:rsid w:val="00245CE2"/>
    <w:rsid w:val="00271DD8"/>
    <w:rsid w:val="00275B20"/>
    <w:rsid w:val="00283FDD"/>
    <w:rsid w:val="00292208"/>
    <w:rsid w:val="002A10F3"/>
    <w:rsid w:val="002A153B"/>
    <w:rsid w:val="002A6FC5"/>
    <w:rsid w:val="002D3E4B"/>
    <w:rsid w:val="002E1F86"/>
    <w:rsid w:val="002F78B2"/>
    <w:rsid w:val="0030029F"/>
    <w:rsid w:val="00310893"/>
    <w:rsid w:val="00320C88"/>
    <w:rsid w:val="00325314"/>
    <w:rsid w:val="00350959"/>
    <w:rsid w:val="00365299"/>
    <w:rsid w:val="0038137F"/>
    <w:rsid w:val="00383EAA"/>
    <w:rsid w:val="00386327"/>
    <w:rsid w:val="003B02DA"/>
    <w:rsid w:val="003B4DB3"/>
    <w:rsid w:val="003B75AE"/>
    <w:rsid w:val="003D360D"/>
    <w:rsid w:val="003E4FF8"/>
    <w:rsid w:val="0040278B"/>
    <w:rsid w:val="00451758"/>
    <w:rsid w:val="00452770"/>
    <w:rsid w:val="00456B4E"/>
    <w:rsid w:val="004749B4"/>
    <w:rsid w:val="004B01DF"/>
    <w:rsid w:val="004B157C"/>
    <w:rsid w:val="004D4A23"/>
    <w:rsid w:val="004D7548"/>
    <w:rsid w:val="004D77F6"/>
    <w:rsid w:val="004E0043"/>
    <w:rsid w:val="004E0E1F"/>
    <w:rsid w:val="00531259"/>
    <w:rsid w:val="00533709"/>
    <w:rsid w:val="005952CD"/>
    <w:rsid w:val="005A2D04"/>
    <w:rsid w:val="005A34F9"/>
    <w:rsid w:val="005A56BD"/>
    <w:rsid w:val="005E62D3"/>
    <w:rsid w:val="005F41BD"/>
    <w:rsid w:val="006367A5"/>
    <w:rsid w:val="00640EC5"/>
    <w:rsid w:val="00682C5E"/>
    <w:rsid w:val="006843EE"/>
    <w:rsid w:val="006A1AE8"/>
    <w:rsid w:val="006A1EC3"/>
    <w:rsid w:val="006A2A3F"/>
    <w:rsid w:val="006F7833"/>
    <w:rsid w:val="00720585"/>
    <w:rsid w:val="00762CC3"/>
    <w:rsid w:val="007B2040"/>
    <w:rsid w:val="0080000D"/>
    <w:rsid w:val="0080467E"/>
    <w:rsid w:val="008441B2"/>
    <w:rsid w:val="00853BFD"/>
    <w:rsid w:val="00856372"/>
    <w:rsid w:val="00856F8B"/>
    <w:rsid w:val="008751AA"/>
    <w:rsid w:val="00886E30"/>
    <w:rsid w:val="00894BC0"/>
    <w:rsid w:val="008955AA"/>
    <w:rsid w:val="008A2094"/>
    <w:rsid w:val="008B4EA4"/>
    <w:rsid w:val="008B53A0"/>
    <w:rsid w:val="009000B2"/>
    <w:rsid w:val="009106C8"/>
    <w:rsid w:val="00912BA1"/>
    <w:rsid w:val="00930B79"/>
    <w:rsid w:val="00932FAC"/>
    <w:rsid w:val="0094707F"/>
    <w:rsid w:val="0097408F"/>
    <w:rsid w:val="009929FB"/>
    <w:rsid w:val="009A28F7"/>
    <w:rsid w:val="009B0265"/>
    <w:rsid w:val="009D234C"/>
    <w:rsid w:val="009D5F99"/>
    <w:rsid w:val="009E460B"/>
    <w:rsid w:val="009E7D1B"/>
    <w:rsid w:val="009F0987"/>
    <w:rsid w:val="009F575D"/>
    <w:rsid w:val="00A25814"/>
    <w:rsid w:val="00A3006F"/>
    <w:rsid w:val="00A5007B"/>
    <w:rsid w:val="00A65E44"/>
    <w:rsid w:val="00A7373B"/>
    <w:rsid w:val="00A90216"/>
    <w:rsid w:val="00A93FAD"/>
    <w:rsid w:val="00AA1676"/>
    <w:rsid w:val="00AA6B00"/>
    <w:rsid w:val="00AC2FFC"/>
    <w:rsid w:val="00AD52D4"/>
    <w:rsid w:val="00AE7558"/>
    <w:rsid w:val="00AF2C72"/>
    <w:rsid w:val="00B12076"/>
    <w:rsid w:val="00B16BD7"/>
    <w:rsid w:val="00B20A7D"/>
    <w:rsid w:val="00B23412"/>
    <w:rsid w:val="00B27F51"/>
    <w:rsid w:val="00B33408"/>
    <w:rsid w:val="00B410FC"/>
    <w:rsid w:val="00B50E1E"/>
    <w:rsid w:val="00B72E2D"/>
    <w:rsid w:val="00B734E7"/>
    <w:rsid w:val="00B80987"/>
    <w:rsid w:val="00BC18BF"/>
    <w:rsid w:val="00BD5DB2"/>
    <w:rsid w:val="00BF4A97"/>
    <w:rsid w:val="00C0071A"/>
    <w:rsid w:val="00C04837"/>
    <w:rsid w:val="00C07EB8"/>
    <w:rsid w:val="00C131AE"/>
    <w:rsid w:val="00C473F4"/>
    <w:rsid w:val="00C50837"/>
    <w:rsid w:val="00C803D1"/>
    <w:rsid w:val="00C81828"/>
    <w:rsid w:val="00C93147"/>
    <w:rsid w:val="00C95825"/>
    <w:rsid w:val="00CB20F9"/>
    <w:rsid w:val="00CB26FC"/>
    <w:rsid w:val="00CC3A0F"/>
    <w:rsid w:val="00D511D0"/>
    <w:rsid w:val="00D57F52"/>
    <w:rsid w:val="00D61171"/>
    <w:rsid w:val="00DA6541"/>
    <w:rsid w:val="00DA7C92"/>
    <w:rsid w:val="00DD12D1"/>
    <w:rsid w:val="00DE302C"/>
    <w:rsid w:val="00E00DDB"/>
    <w:rsid w:val="00E17546"/>
    <w:rsid w:val="00E350C3"/>
    <w:rsid w:val="00E4446B"/>
    <w:rsid w:val="00E52E5C"/>
    <w:rsid w:val="00E545F0"/>
    <w:rsid w:val="00E54600"/>
    <w:rsid w:val="00E634CE"/>
    <w:rsid w:val="00E7266B"/>
    <w:rsid w:val="00E73C4F"/>
    <w:rsid w:val="00E77844"/>
    <w:rsid w:val="00E8007E"/>
    <w:rsid w:val="00E92DAC"/>
    <w:rsid w:val="00E93817"/>
    <w:rsid w:val="00E96FF2"/>
    <w:rsid w:val="00EC45F2"/>
    <w:rsid w:val="00EC558B"/>
    <w:rsid w:val="00ED2BE5"/>
    <w:rsid w:val="00EE116A"/>
    <w:rsid w:val="00F0338B"/>
    <w:rsid w:val="00F04CCC"/>
    <w:rsid w:val="00F15074"/>
    <w:rsid w:val="00F20F40"/>
    <w:rsid w:val="00F2611C"/>
    <w:rsid w:val="00F66846"/>
    <w:rsid w:val="00F74A47"/>
    <w:rsid w:val="00FA1981"/>
    <w:rsid w:val="00FA1A89"/>
    <w:rsid w:val="00FB033E"/>
    <w:rsid w:val="00FE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9E87F"/>
  <w15:chartTrackingRefBased/>
  <w15:docId w15:val="{5C535E23-6997-4E9F-8076-3F2236D59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4A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6FC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467E"/>
    <w:rPr>
      <w:color w:val="954F72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B27F51"/>
    <w:pPr>
      <w:widowControl w:val="0"/>
      <w:autoSpaceDE w:val="0"/>
      <w:autoSpaceDN w:val="0"/>
      <w:spacing w:line="225" w:lineRule="exact"/>
      <w:ind w:left="200"/>
    </w:pPr>
    <w:rPr>
      <w:rFonts w:ascii="Calibri" w:eastAsia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531259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F6684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D4A2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B33408"/>
  </w:style>
  <w:style w:type="paragraph" w:styleId="BalloonText">
    <w:name w:val="Balloon Text"/>
    <w:basedOn w:val="Normal"/>
    <w:link w:val="BalloonTextChar"/>
    <w:uiPriority w:val="99"/>
    <w:semiHidden/>
    <w:unhideWhenUsed/>
    <w:rsid w:val="00B334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408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5A56BD"/>
  </w:style>
  <w:style w:type="paragraph" w:styleId="NoSpacing">
    <w:name w:val="No Spacing"/>
    <w:uiPriority w:val="1"/>
    <w:qFormat/>
    <w:rsid w:val="005A56BD"/>
  </w:style>
  <w:style w:type="character" w:styleId="CommentReference">
    <w:name w:val="annotation reference"/>
    <w:basedOn w:val="DefaultParagraphFont"/>
    <w:uiPriority w:val="99"/>
    <w:semiHidden/>
    <w:unhideWhenUsed/>
    <w:rsid w:val="003B75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75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75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75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75A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D75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4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hyperlink" Target="mailto:tap@caladulted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register.caladulted.org/Home/EventDetail/55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hyperlink" Target="https://caladulted.org/DownloadFile/1268" TargetMode="Externa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kelly\AppData\Local\Microsoft\Windows\INetCache\Content.Outlook\B8ZXB1C6\CAE_HeaderFoo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F05ADE7BD92D43BEF1C6A8F9D9F24F" ma:contentTypeVersion="13" ma:contentTypeDescription="Create a new document." ma:contentTypeScope="" ma:versionID="334ed0a800a71807ca7f4e48358b7dac">
  <xsd:schema xmlns:xsd="http://www.w3.org/2001/XMLSchema" xmlns:xs="http://www.w3.org/2001/XMLSchema" xmlns:p="http://schemas.microsoft.com/office/2006/metadata/properties" xmlns:ns3="67c2d58f-d3db-4209-b57a-5a41da79f692" xmlns:ns4="a2eefe85-3dab-4ef2-8d47-7f886852aa19" targetNamespace="http://schemas.microsoft.com/office/2006/metadata/properties" ma:root="true" ma:fieldsID="da1ebd4ad24be7c30afda4280c1345c5" ns3:_="" ns4:_="">
    <xsd:import namespace="67c2d58f-d3db-4209-b57a-5a41da79f692"/>
    <xsd:import namespace="a2eefe85-3dab-4ef2-8d47-7f886852aa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2d58f-d3db-4209-b57a-5a41da79f6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efe85-3dab-4ef2-8d47-7f886852aa1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3AFE11-EE6B-42C1-9B6B-50DBEC9B9A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04C12E-721C-4E71-A619-2E72BE971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2d58f-d3db-4209-b57a-5a41da79f692"/>
    <ds:schemaRef ds:uri="a2eefe85-3dab-4ef2-8d47-7f886852aa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6129ED-CAF5-4E52-8587-39C35EF576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5F0485-7A67-483F-BF07-3CDC9913D1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C:\Users\nkelly\AppData\Local\Microsoft\Windows\INetCache\Content.Outlook\B8ZXB1C6\CAE_HeaderFooter.dotx</Template>
  <TotalTime>0</TotalTime>
  <Pages>1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Kelly, Neil</dc:creator>
  <cp:keywords/>
  <dc:description/>
  <cp:lastModifiedBy>Mandilee Gonzales</cp:lastModifiedBy>
  <cp:revision>3</cp:revision>
  <dcterms:created xsi:type="dcterms:W3CDTF">2022-07-20T23:50:00Z</dcterms:created>
  <dcterms:modified xsi:type="dcterms:W3CDTF">2022-07-20T23:52:00Z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0x010100D2F05ADE7BD92D43BEF1C6A8F9D9F24F</vt:lpwstr>
  </property>
</Properties>
</file>